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page" w:horzAnchor="margin" w:tblpY="18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32"/>
        <w:gridCol w:w="272"/>
        <w:gridCol w:w="2028"/>
        <w:gridCol w:w="239"/>
        <w:gridCol w:w="1045"/>
        <w:gridCol w:w="378"/>
        <w:gridCol w:w="2123"/>
      </w:tblGrid>
      <w:tr w:rsidR="009C3B59" w:rsidRPr="006A598E" w14:paraId="0256AD40" w14:textId="77777777" w:rsidTr="00A21FA1">
        <w:tc>
          <w:tcPr>
            <w:tcW w:w="1985" w:type="pct"/>
            <w:gridSpan w:val="3"/>
            <w:shd w:val="clear" w:color="auto" w:fill="auto"/>
          </w:tcPr>
          <w:p w14:paraId="278D4D7F" w14:textId="77777777" w:rsidR="009C3B59" w:rsidRPr="00BB5532" w:rsidRDefault="009C3B59" w:rsidP="00AF2B2C">
            <w:pPr>
              <w:pStyle w:val="berschrift1"/>
              <w:tabs>
                <w:tab w:val="center" w:pos="4712"/>
              </w:tabs>
              <w:ind w:left="-100" w:firstLine="100"/>
              <w:rPr>
                <w:rFonts w:ascii="Verdana" w:hAnsi="Verdana"/>
                <w:color w:val="auto"/>
                <w:sz w:val="24"/>
                <w:szCs w:val="24"/>
              </w:rPr>
            </w:pPr>
            <w:r w:rsidRPr="00BB5532">
              <w:rPr>
                <w:rFonts w:ascii="Verdana" w:hAnsi="Verdana"/>
                <w:color w:val="auto"/>
                <w:sz w:val="24"/>
                <w:szCs w:val="24"/>
              </w:rPr>
              <w:t>Tauftermin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72E2D01C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286929" w:rsidRPr="006A598E" w14:paraId="3DD126F3" w14:textId="77777777" w:rsidTr="00A21FA1">
        <w:tc>
          <w:tcPr>
            <w:tcW w:w="1985" w:type="pct"/>
            <w:gridSpan w:val="3"/>
            <w:shd w:val="clear" w:color="auto" w:fill="auto"/>
          </w:tcPr>
          <w:p w14:paraId="69A34FAF" w14:textId="47CFD013" w:rsidR="00286929" w:rsidRPr="00BB5532" w:rsidRDefault="00286929" w:rsidP="00AF2B2C">
            <w:pPr>
              <w:pStyle w:val="berschrift1"/>
              <w:tabs>
                <w:tab w:val="center" w:pos="4712"/>
              </w:tabs>
              <w:ind w:left="-100" w:firstLine="100"/>
              <w:rPr>
                <w:rFonts w:ascii="Verdana" w:hAnsi="Verdana"/>
                <w:color w:val="auto"/>
                <w:sz w:val="24"/>
                <w:szCs w:val="24"/>
              </w:rPr>
            </w:pP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t>Taufspruch </w:t>
            </w: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br/>
            </w:r>
            <w:r w:rsidR="00CA6FD1">
              <w:rPr>
                <w:rFonts w:ascii="Verdana" w:hAnsi="Verdana"/>
                <w:bCs/>
                <w:color w:val="auto"/>
                <w:sz w:val="18"/>
                <w:szCs w:val="18"/>
              </w:rPr>
              <w:t xml:space="preserve">  </w:t>
            </w:r>
            <w:r w:rsidRPr="00CA6FD1">
              <w:rPr>
                <w:rFonts w:ascii="Verdana" w:hAnsi="Verdana"/>
                <w:bCs/>
                <w:color w:val="auto"/>
                <w:sz w:val="18"/>
                <w:szCs w:val="18"/>
              </w:rPr>
              <w:t>(aus der Bibel)</w:t>
            </w:r>
            <w:r w:rsidRPr="00286929">
              <w:rPr>
                <w:rFonts w:ascii="Verdana" w:hAnsi="Verdana"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3934E8BB" w14:textId="77777777" w:rsidR="00286929" w:rsidRPr="0092677B" w:rsidRDefault="0028692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2B102F31" w14:textId="77777777" w:rsidTr="00A21FA1">
        <w:tc>
          <w:tcPr>
            <w:tcW w:w="1985" w:type="pct"/>
            <w:gridSpan w:val="3"/>
            <w:shd w:val="clear" w:color="auto" w:fill="auto"/>
          </w:tcPr>
          <w:p w14:paraId="52411317" w14:textId="77777777" w:rsidR="009C3B59" w:rsidRPr="004571BD" w:rsidRDefault="009C3B59" w:rsidP="00AF2B2C">
            <w:pPr>
              <w:pStyle w:val="berschrift1"/>
              <w:tabs>
                <w:tab w:val="center" w:pos="4712"/>
              </w:tabs>
              <w:rPr>
                <w:rFonts w:ascii="Verdana" w:hAnsi="Verdana"/>
                <w:b w:val="0"/>
                <w:color w:val="auto"/>
                <w:sz w:val="22"/>
                <w:szCs w:val="22"/>
              </w:rPr>
            </w:pPr>
            <w:r w:rsidRPr="00BB5532">
              <w:rPr>
                <w:rFonts w:ascii="Verdana" w:hAnsi="Verdana"/>
                <w:b w:val="0"/>
                <w:color w:val="auto"/>
                <w:sz w:val="24"/>
                <w:szCs w:val="24"/>
              </w:rPr>
              <w:t xml:space="preserve">Taufgespräch </w:t>
            </w:r>
            <w:r w:rsidRPr="004571BD">
              <w:rPr>
                <w:rFonts w:ascii="Verdana" w:hAnsi="Verdana"/>
                <w:b w:val="0"/>
                <w:color w:val="auto"/>
                <w:sz w:val="22"/>
                <w:szCs w:val="22"/>
              </w:rPr>
              <w:br/>
            </w:r>
            <w:r w:rsidRPr="0018696D">
              <w:rPr>
                <w:rFonts w:ascii="Verdana" w:hAnsi="Verdana"/>
                <w:b w:val="0"/>
                <w:color w:val="auto"/>
                <w:sz w:val="16"/>
                <w:szCs w:val="16"/>
              </w:rPr>
              <w:t>(vom Sekretariat auszufüllen)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258644F5" w14:textId="77777777" w:rsidR="009C3B59" w:rsidRPr="0092677B" w:rsidRDefault="009C3B59" w:rsidP="00AF2B2C">
            <w:pPr>
              <w:spacing w:before="120"/>
              <w:rPr>
                <w:rFonts w:ascii="Verdana" w:hAnsi="Verdana"/>
                <w:b/>
                <w:sz w:val="26"/>
                <w:szCs w:val="26"/>
              </w:rPr>
            </w:pPr>
          </w:p>
        </w:tc>
      </w:tr>
      <w:tr w:rsidR="009C3B59" w:rsidRPr="006A598E" w14:paraId="40188811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26EF2985" w14:textId="77777777" w:rsidR="009C3B59" w:rsidRPr="004571BD" w:rsidRDefault="009C3B59" w:rsidP="00AF2B2C">
            <w:pPr>
              <w:pStyle w:val="berschrift1"/>
              <w:tabs>
                <w:tab w:val="left" w:pos="8506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des Kindes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1558C904" w14:textId="77777777" w:rsidTr="00A21FA1">
        <w:tc>
          <w:tcPr>
            <w:tcW w:w="1985" w:type="pct"/>
            <w:gridSpan w:val="3"/>
            <w:vAlign w:val="center"/>
          </w:tcPr>
          <w:p w14:paraId="0828C939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1FBC4967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394E4B2" w14:textId="77777777" w:rsidTr="00A21FA1">
        <w:tc>
          <w:tcPr>
            <w:tcW w:w="1985" w:type="pct"/>
            <w:gridSpan w:val="3"/>
            <w:vAlign w:val="center"/>
          </w:tcPr>
          <w:p w14:paraId="0A2454B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Vorname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D24459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1B241E2" w14:textId="77777777" w:rsidTr="00A21FA1">
        <w:tc>
          <w:tcPr>
            <w:tcW w:w="1985" w:type="pct"/>
            <w:gridSpan w:val="3"/>
            <w:vAlign w:val="center"/>
          </w:tcPr>
          <w:p w14:paraId="12165CC1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  <w:lang w:bidi="de-DE"/>
              </w:rPr>
              <w:t>Geburtsdatum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F114A7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27A35F5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2E962E47" w14:textId="77777777" w:rsidR="009C3B59" w:rsidRPr="004571BD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color w:val="auto"/>
                <w:sz w:val="22"/>
                <w:szCs w:val="22"/>
              </w:rPr>
            </w:pP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der Eltern</w:t>
            </w:r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6A598E" w14:paraId="361B807C" w14:textId="77777777" w:rsidTr="00A21FA1">
        <w:tc>
          <w:tcPr>
            <w:tcW w:w="1985" w:type="pct"/>
            <w:gridSpan w:val="3"/>
            <w:vAlign w:val="center"/>
          </w:tcPr>
          <w:p w14:paraId="3574D285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der Mutter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5DBCFBFA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9053422" w14:textId="77777777" w:rsidTr="00A21FA1">
        <w:tc>
          <w:tcPr>
            <w:tcW w:w="1985" w:type="pct"/>
            <w:gridSpan w:val="3"/>
            <w:vAlign w:val="center"/>
          </w:tcPr>
          <w:p w14:paraId="581CE6A5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</w:tcBorders>
            <w:vAlign w:val="bottom"/>
          </w:tcPr>
          <w:p w14:paraId="67C91A5C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14ED1174" w14:textId="77777777" w:rsidTr="00A21FA1">
        <w:tc>
          <w:tcPr>
            <w:tcW w:w="1985" w:type="pct"/>
            <w:gridSpan w:val="3"/>
            <w:vAlign w:val="center"/>
          </w:tcPr>
          <w:p w14:paraId="47ADC7BB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Name/Vorname des Vaters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D4206E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3CCCB6D" w14:textId="77777777" w:rsidTr="00A21FA1">
        <w:tc>
          <w:tcPr>
            <w:tcW w:w="1985" w:type="pct"/>
            <w:gridSpan w:val="3"/>
            <w:vAlign w:val="center"/>
          </w:tcPr>
          <w:p w14:paraId="65C33B6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DCB857D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37179256" w14:textId="77777777" w:rsidTr="00A21FA1">
        <w:tc>
          <w:tcPr>
            <w:tcW w:w="1985" w:type="pct"/>
            <w:gridSpan w:val="3"/>
            <w:vAlign w:val="center"/>
          </w:tcPr>
          <w:p w14:paraId="72A4E538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Adresse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FA8044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6EA79F6" w14:textId="77777777" w:rsidTr="00A21FA1">
        <w:tc>
          <w:tcPr>
            <w:tcW w:w="1985" w:type="pct"/>
            <w:gridSpan w:val="3"/>
            <w:vAlign w:val="center"/>
          </w:tcPr>
          <w:p w14:paraId="1E55BAB8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Telefon</w:t>
            </w:r>
          </w:p>
        </w:tc>
        <w:tc>
          <w:tcPr>
            <w:tcW w:w="1176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E8F7A3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42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711D67" w14:textId="6189808C" w:rsidR="009C3B59" w:rsidRPr="004571BD" w:rsidRDefault="00CA6FD1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Handy</w:t>
            </w:r>
          </w:p>
        </w:tc>
        <w:tc>
          <w:tcPr>
            <w:tcW w:w="1297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81D58D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5CE88D1" w14:textId="77777777" w:rsidTr="00A21FA1">
        <w:tc>
          <w:tcPr>
            <w:tcW w:w="1985" w:type="pct"/>
            <w:gridSpan w:val="3"/>
            <w:vAlign w:val="center"/>
          </w:tcPr>
          <w:p w14:paraId="6C558FE2" w14:textId="674D2102" w:rsidR="009C3B59" w:rsidRPr="004571BD" w:rsidRDefault="009C3B59" w:rsidP="00446173">
            <w:pPr>
              <w:pStyle w:val="Listenabsatz"/>
              <w:ind w:left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E-Mail </w:t>
            </w:r>
            <w:r w:rsidRPr="00D63DAB">
              <w:rPr>
                <w:rFonts w:ascii="Verdana" w:hAnsi="Verdana"/>
                <w:sz w:val="18"/>
                <w:szCs w:val="18"/>
              </w:rPr>
              <w:t>*</w:t>
            </w:r>
            <w:r w:rsidR="00446173">
              <w:rPr>
                <w:rFonts w:ascii="Verdana" w:hAnsi="Verdana"/>
                <w:sz w:val="18"/>
                <w:szCs w:val="18"/>
              </w:rPr>
              <w:br/>
            </w:r>
            <w:r w:rsidR="00446173">
              <w:rPr>
                <w:rFonts w:ascii="Verdana" w:hAnsi="Verdana"/>
                <w:sz w:val="22"/>
                <w:szCs w:val="22"/>
              </w:rPr>
              <w:t xml:space="preserve">* </w:t>
            </w:r>
            <w:r w:rsidR="00446173" w:rsidRPr="00D63DAB">
              <w:rPr>
                <w:rFonts w:ascii="Verdana" w:hAnsi="Verdana"/>
                <w:sz w:val="18"/>
                <w:szCs w:val="18"/>
              </w:rPr>
              <w:t>Wir akzeptieren elektronische Pfarreiinfos.</w:t>
            </w:r>
            <w:r w:rsidR="00446173" w:rsidRPr="00EA3901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7DAFD0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5A31377C" w14:textId="77777777" w:rsidTr="00A21FA1">
        <w:tc>
          <w:tcPr>
            <w:tcW w:w="5000" w:type="pct"/>
            <w:gridSpan w:val="8"/>
            <w:shd w:val="clear" w:color="auto" w:fill="F2F2F2" w:themeFill="background1" w:themeFillShade="F2"/>
          </w:tcPr>
          <w:p w14:paraId="6F6393FD" w14:textId="77777777" w:rsidR="009C3B59" w:rsidRPr="004571BD" w:rsidRDefault="009C3B59" w:rsidP="00AF2B2C">
            <w:pPr>
              <w:pStyle w:val="berschrift1"/>
              <w:rPr>
                <w:rFonts w:ascii="Verdana" w:hAnsi="Verdana"/>
                <w:color w:val="auto"/>
                <w:sz w:val="22"/>
                <w:szCs w:val="22"/>
              </w:rPr>
            </w:pPr>
            <w:bookmarkStart w:id="0" w:name="_Hlk521325947"/>
            <w:r w:rsidRPr="004571BD">
              <w:rPr>
                <w:rFonts w:ascii="Verdana" w:hAnsi="Verdana"/>
                <w:color w:val="auto"/>
                <w:sz w:val="22"/>
                <w:szCs w:val="22"/>
              </w:rPr>
              <w:t>Angaben der Paten</w:t>
            </w:r>
          </w:p>
        </w:tc>
      </w:tr>
      <w:bookmarkEnd w:id="0"/>
      <w:tr w:rsidR="009C3B59" w:rsidRPr="006A598E" w14:paraId="5DBCBDB6" w14:textId="77777777" w:rsidTr="00A21FA1">
        <w:tc>
          <w:tcPr>
            <w:tcW w:w="1985" w:type="pct"/>
            <w:gridSpan w:val="3"/>
            <w:vAlign w:val="center"/>
          </w:tcPr>
          <w:p w14:paraId="2D2A8383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1. Pate: </w:t>
            </w:r>
            <w:r w:rsidRPr="004571BD">
              <w:rPr>
                <w:rFonts w:ascii="Verdana" w:hAnsi="Verdana"/>
                <w:sz w:val="22"/>
                <w:szCs w:val="22"/>
              </w:rPr>
              <w:t xml:space="preserve">Name/Vorname 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53040EE8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74A1229" w14:textId="77777777" w:rsidTr="00A21FA1">
        <w:tc>
          <w:tcPr>
            <w:tcW w:w="1985" w:type="pct"/>
            <w:gridSpan w:val="3"/>
            <w:vAlign w:val="center"/>
          </w:tcPr>
          <w:p w14:paraId="2CC6CA62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614ECE38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7814E30A" w14:textId="77777777" w:rsidTr="00A21FA1">
        <w:tc>
          <w:tcPr>
            <w:tcW w:w="1985" w:type="pct"/>
            <w:gridSpan w:val="3"/>
            <w:vAlign w:val="center"/>
          </w:tcPr>
          <w:p w14:paraId="5FA7843C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888EDBB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27AFECAB" w14:textId="77777777" w:rsidTr="00A21FA1">
        <w:tc>
          <w:tcPr>
            <w:tcW w:w="1985" w:type="pct"/>
            <w:gridSpan w:val="3"/>
            <w:vAlign w:val="center"/>
          </w:tcPr>
          <w:p w14:paraId="5456FB1B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 Pate: Name/Vorname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EC1A0B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95C86CB" w14:textId="77777777" w:rsidTr="00A21FA1">
        <w:tc>
          <w:tcPr>
            <w:tcW w:w="1985" w:type="pct"/>
            <w:gridSpan w:val="3"/>
            <w:vAlign w:val="center"/>
          </w:tcPr>
          <w:p w14:paraId="23171957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Konfession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833E171" w14:textId="77777777" w:rsidR="009C3B59" w:rsidRPr="004571BD" w:rsidRDefault="009C3B59" w:rsidP="00AF2B2C">
            <w:pPr>
              <w:spacing w:before="120"/>
              <w:ind w:left="-37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0015BB7E" w14:textId="77777777" w:rsidTr="00A21FA1">
        <w:tc>
          <w:tcPr>
            <w:tcW w:w="1985" w:type="pct"/>
            <w:gridSpan w:val="3"/>
            <w:vAlign w:val="center"/>
          </w:tcPr>
          <w:p w14:paraId="3DABCBF3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Wohnort</w:t>
            </w:r>
          </w:p>
        </w:tc>
        <w:tc>
          <w:tcPr>
            <w:tcW w:w="3015" w:type="pct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2BBF795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6A598E" w14:paraId="4A849E5D" w14:textId="77777777" w:rsidTr="00A21FA1">
        <w:trPr>
          <w:trHeight w:val="170"/>
        </w:trPr>
        <w:tc>
          <w:tcPr>
            <w:tcW w:w="1985" w:type="pct"/>
            <w:gridSpan w:val="3"/>
            <w:shd w:val="clear" w:color="auto" w:fill="F2F2F2" w:themeFill="background1" w:themeFillShade="F2"/>
            <w:vAlign w:val="bottom"/>
          </w:tcPr>
          <w:p w14:paraId="5CC67244" w14:textId="77777777" w:rsidR="009C3B59" w:rsidRPr="004571BD" w:rsidRDefault="009C3B59" w:rsidP="00AF2B2C">
            <w:pPr>
              <w:pStyle w:val="Standardeinzug"/>
              <w:ind w:left="42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15" w:type="pct"/>
            <w:gridSpan w:val="5"/>
            <w:tcBorders>
              <w:top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441A92F5" w14:textId="77777777" w:rsidR="009C3B59" w:rsidRPr="004571BD" w:rsidRDefault="009C3B59" w:rsidP="00AF2B2C">
            <w:pPr>
              <w:spacing w:before="120"/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442734" w14:paraId="3028D025" w14:textId="77777777" w:rsidTr="00A21FA1">
        <w:tc>
          <w:tcPr>
            <w:tcW w:w="1985" w:type="pct"/>
            <w:gridSpan w:val="3"/>
          </w:tcPr>
          <w:p w14:paraId="2E7A4883" w14:textId="77777777" w:rsidR="009C3B59" w:rsidRPr="004571BD" w:rsidRDefault="009C3B59" w:rsidP="00A21FA1">
            <w:pPr>
              <w:rPr>
                <w:rFonts w:ascii="Verdana" w:hAnsi="Verdana"/>
                <w:b/>
                <w:sz w:val="22"/>
                <w:szCs w:val="22"/>
              </w:rPr>
            </w:pPr>
            <w:r w:rsidRPr="004571BD">
              <w:rPr>
                <w:rFonts w:ascii="Verdana" w:hAnsi="Verdana"/>
                <w:sz w:val="22"/>
                <w:szCs w:val="22"/>
              </w:rPr>
              <w:t>Infos/ Bemerkungen</w:t>
            </w:r>
          </w:p>
        </w:tc>
        <w:tc>
          <w:tcPr>
            <w:tcW w:w="3015" w:type="pct"/>
            <w:gridSpan w:val="5"/>
            <w:tcBorders>
              <w:bottom w:val="dotted" w:sz="4" w:space="0" w:color="auto"/>
            </w:tcBorders>
            <w:vAlign w:val="bottom"/>
          </w:tcPr>
          <w:p w14:paraId="243C96C5" w14:textId="77777777" w:rsidR="009C3B59" w:rsidRDefault="009C3B59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4370BA7D" w14:textId="77777777" w:rsidR="00D63DAB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56AF2CB8" w14:textId="77777777" w:rsidR="00AF2B2C" w:rsidRDefault="00AF2B2C" w:rsidP="00AF2B2C">
            <w:pPr>
              <w:rPr>
                <w:rFonts w:ascii="Verdana" w:hAnsi="Verdana"/>
                <w:sz w:val="22"/>
                <w:szCs w:val="22"/>
              </w:rPr>
            </w:pPr>
          </w:p>
          <w:p w14:paraId="19536A7C" w14:textId="77777777" w:rsidR="00D63DAB" w:rsidRPr="004571BD" w:rsidRDefault="00D63DAB" w:rsidP="00AF2B2C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3B59" w:rsidRPr="00442734" w14:paraId="49FB83E2" w14:textId="77777777" w:rsidTr="00A21FA1">
        <w:trPr>
          <w:trHeight w:val="437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bottom"/>
          </w:tcPr>
          <w:p w14:paraId="28C5DEA7" w14:textId="77777777" w:rsidR="009C3B59" w:rsidRPr="00710BCF" w:rsidRDefault="009C3B59" w:rsidP="00AF2B2C">
            <w:pPr>
              <w:pStyle w:val="berschrift1"/>
              <w:tabs>
                <w:tab w:val="left" w:pos="5877"/>
              </w:tabs>
              <w:rPr>
                <w:rFonts w:ascii="Verdana" w:hAnsi="Verdana"/>
                <w:b w:val="0"/>
                <w:sz w:val="22"/>
                <w:szCs w:val="22"/>
              </w:rPr>
            </w:pP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>Auszufüllen vom Sekretariat</w:t>
            </w:r>
            <w:r w:rsidRPr="00710BCF">
              <w:rPr>
                <w:rFonts w:ascii="Verdana" w:hAnsi="Verdana"/>
                <w:color w:val="auto"/>
                <w:sz w:val="22"/>
                <w:szCs w:val="22"/>
              </w:rPr>
              <w:tab/>
            </w:r>
          </w:p>
        </w:tc>
      </w:tr>
      <w:tr w:rsidR="009C3B59" w:rsidRPr="00442734" w14:paraId="56A6EF6D" w14:textId="77777777" w:rsidTr="00A21FA1">
        <w:tc>
          <w:tcPr>
            <w:tcW w:w="1101" w:type="pct"/>
            <w:vAlign w:val="center"/>
          </w:tcPr>
          <w:p w14:paraId="50FF5F6D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 xml:space="preserve">Weitergeleitet am:  </w:t>
            </w:r>
          </w:p>
        </w:tc>
        <w:tc>
          <w:tcPr>
            <w:tcW w:w="743" w:type="pct"/>
            <w:vAlign w:val="center"/>
          </w:tcPr>
          <w:p w14:paraId="6FFCA8C5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93" w:type="pct"/>
            <w:gridSpan w:val="2"/>
            <w:vAlign w:val="center"/>
          </w:tcPr>
          <w:p w14:paraId="4AE3750B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an:</w:t>
            </w:r>
          </w:p>
        </w:tc>
        <w:tc>
          <w:tcPr>
            <w:tcW w:w="862" w:type="pct"/>
            <w:gridSpan w:val="3"/>
            <w:vAlign w:val="bottom"/>
          </w:tcPr>
          <w:p w14:paraId="130DFAFE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  <w:r w:rsidRPr="009B209F">
              <w:rPr>
                <w:rFonts w:ascii="Verdana" w:hAnsi="Verdana"/>
                <w:sz w:val="20"/>
                <w:szCs w:val="20"/>
              </w:rPr>
              <w:t>aufgenommen von:</w:t>
            </w:r>
          </w:p>
        </w:tc>
        <w:tc>
          <w:tcPr>
            <w:tcW w:w="1101" w:type="pct"/>
            <w:vAlign w:val="bottom"/>
          </w:tcPr>
          <w:p w14:paraId="1A62AD81" w14:textId="77777777" w:rsidR="009C3B59" w:rsidRPr="009B209F" w:rsidRDefault="009C3B59" w:rsidP="00AF2B2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442734" w14:paraId="223B806C" w14:textId="77777777" w:rsidTr="00A21FA1">
        <w:tc>
          <w:tcPr>
            <w:tcW w:w="1985" w:type="pct"/>
            <w:gridSpan w:val="3"/>
            <w:vAlign w:val="bottom"/>
          </w:tcPr>
          <w:p w14:paraId="3946D6F5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</w:p>
          <w:p w14:paraId="6DB1518A" w14:textId="309FD502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  <w:r w:rsidRPr="00446173">
              <w:rPr>
                <w:rFonts w:ascii="Verdana" w:hAnsi="Verdana"/>
                <w:sz w:val="20"/>
                <w:szCs w:val="20"/>
              </w:rPr>
              <w:t xml:space="preserve">Meldung Bev. Amt.: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446173">
              <w:rPr>
                <w:rFonts w:ascii="Verdana" w:hAnsi="Verdana"/>
                <w:sz w:val="20"/>
                <w:szCs w:val="20"/>
              </w:rPr>
              <w:tab/>
              <w:t xml:space="preserve">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Nein </w:t>
            </w:r>
          </w:p>
          <w:p w14:paraId="4692017C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</w:p>
          <w:p w14:paraId="5D3BFFF6" w14:textId="77777777" w:rsidR="009C3B59" w:rsidRDefault="009C3B59" w:rsidP="0044617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15" w:type="pct"/>
            <w:gridSpan w:val="5"/>
            <w:vAlign w:val="center"/>
          </w:tcPr>
          <w:p w14:paraId="2CFF04DD" w14:textId="77777777" w:rsidR="00446173" w:rsidRPr="00446173" w:rsidRDefault="00446173" w:rsidP="00446173">
            <w:pPr>
              <w:rPr>
                <w:rFonts w:ascii="Verdana" w:hAnsi="Verdana"/>
                <w:sz w:val="20"/>
                <w:szCs w:val="20"/>
              </w:rPr>
            </w:pPr>
            <w:r w:rsidRPr="00446173">
              <w:rPr>
                <w:rFonts w:ascii="Verdana" w:hAnsi="Verdana"/>
                <w:sz w:val="20"/>
                <w:szCs w:val="20"/>
              </w:rPr>
              <w:t xml:space="preserve">Meldung Wohnpfarrei: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 Ja</w:t>
            </w:r>
            <w:r w:rsidRPr="00446173">
              <w:rPr>
                <w:rFonts w:ascii="Verdana" w:hAnsi="Verdana"/>
                <w:sz w:val="20"/>
                <w:szCs w:val="20"/>
              </w:rPr>
              <w:tab/>
              <w:t xml:space="preserve"> </w:t>
            </w:r>
            <w:r w:rsidRPr="00446173">
              <w:rPr>
                <w:rFonts w:ascii="Arial" w:hAnsi="Arial" w:cs="Arial"/>
                <w:sz w:val="20"/>
                <w:szCs w:val="20"/>
              </w:rPr>
              <w:t>​</w:t>
            </w:r>
            <w:r w:rsidRPr="00446173">
              <w:rPr>
                <w:rFonts w:ascii="Segoe UI Symbol" w:hAnsi="Segoe UI Symbol" w:cs="Segoe UI Symbol"/>
                <w:sz w:val="20"/>
                <w:szCs w:val="20"/>
              </w:rPr>
              <w:t>☐​</w:t>
            </w:r>
            <w:r w:rsidRPr="00446173">
              <w:rPr>
                <w:rFonts w:ascii="Verdana" w:hAnsi="Verdana"/>
                <w:sz w:val="20"/>
                <w:szCs w:val="20"/>
              </w:rPr>
              <w:t xml:space="preserve">Nein </w:t>
            </w:r>
          </w:p>
          <w:p w14:paraId="61D778A0" w14:textId="77777777" w:rsidR="009C3B59" w:rsidRPr="004571BD" w:rsidRDefault="009C3B59" w:rsidP="00446173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FBA7118" w14:textId="77777777" w:rsidR="004C17D7" w:rsidRDefault="009C3B59" w:rsidP="00E677FE">
      <w:pPr>
        <w:spacing w:after="0"/>
        <w:rPr>
          <w:rFonts w:ascii="Verdana" w:hAnsi="Verdana"/>
          <w:sz w:val="12"/>
          <w:szCs w:val="16"/>
        </w:rPr>
      </w:pPr>
      <w:r w:rsidRPr="00EA3901">
        <w:rPr>
          <w:rFonts w:ascii="Verdana" w:hAnsi="Verdana"/>
          <w:sz w:val="22"/>
          <w:szCs w:val="22"/>
        </w:rPr>
        <w:t xml:space="preserve"> </w:t>
      </w:r>
    </w:p>
    <w:p w14:paraId="0E9198F6" w14:textId="77777777" w:rsidR="004C17D7" w:rsidRPr="004C17D7" w:rsidRDefault="004C17D7" w:rsidP="004C17D7">
      <w:pPr>
        <w:rPr>
          <w:rFonts w:ascii="Verdana" w:hAnsi="Verdana"/>
          <w:sz w:val="12"/>
          <w:szCs w:val="16"/>
        </w:rPr>
      </w:pPr>
    </w:p>
    <w:sectPr w:rsidR="004C17D7" w:rsidRPr="004C17D7" w:rsidSect="00F3654C">
      <w:headerReference w:type="default" r:id="rId11"/>
      <w:footerReference w:type="default" r:id="rId12"/>
      <w:pgSz w:w="11906" w:h="16838" w:code="9"/>
      <w:pgMar w:top="1440" w:right="1133" w:bottom="568" w:left="113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B80FE" w14:textId="77777777" w:rsidR="006A598E" w:rsidRDefault="006A598E" w:rsidP="00650259">
      <w:pPr>
        <w:spacing w:after="0" w:line="240" w:lineRule="auto"/>
      </w:pPr>
      <w:r>
        <w:separator/>
      </w:r>
    </w:p>
  </w:endnote>
  <w:endnote w:type="continuationSeparator" w:id="0">
    <w:p w14:paraId="39A04EB0" w14:textId="77777777" w:rsidR="006A598E" w:rsidRDefault="006A598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5B02D1-F477-486F-9105-D08702794CE4}"/>
    <w:embedBold r:id="rId2" w:fontKey="{0D9F374B-41A2-4D28-B401-20EC5C0FF4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2D3A836-FAD7-4326-88FD-D07F3C0EB871}"/>
    <w:embedBold r:id="rId4" w:fontKey="{8A40FAEA-17E9-461D-8497-72B73F987190}"/>
    <w:embedItalic r:id="rId5" w:fontKey="{A7F5D0D8-E06E-45EC-BF44-65FB97A6290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2DC56A7-9DE6-410C-861E-6975BA122E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76D0F8D-81BF-46F0-B42A-22F12EC734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9231703-B13E-4ECB-9E36-10A31C8EB6DD}"/>
    <w:embedBold r:id="rId9" w:fontKey="{2A4D365C-3605-492D-B1C7-B0ED5A417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DD10D46-1F35-430D-8B95-5F3A8372B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11" w:type="dxa"/>
      <w:tblLook w:val="04A0" w:firstRow="1" w:lastRow="0" w:firstColumn="1" w:lastColumn="0" w:noHBand="0" w:noVBand="1"/>
    </w:tblPr>
    <w:tblGrid>
      <w:gridCol w:w="10018"/>
    </w:tblGrid>
    <w:tr w:rsidR="004C17D7" w:rsidRPr="007F7B5D" w14:paraId="1BD10C9D" w14:textId="77777777" w:rsidTr="0016776E">
      <w:trPr>
        <w:trHeight w:val="299"/>
      </w:trPr>
      <w:tc>
        <w:tcPr>
          <w:tcW w:w="10011" w:type="dxa"/>
          <w:vAlign w:val="center"/>
        </w:tcPr>
        <w:p w14:paraId="04EAAE84" w14:textId="77777777" w:rsidR="004C17D7" w:rsidRDefault="004C17D7" w:rsidP="004C17D7">
          <w:pPr>
            <w:tabs>
              <w:tab w:val="left" w:pos="2552"/>
              <w:tab w:val="left" w:pos="2694"/>
              <w:tab w:val="left" w:pos="5529"/>
            </w:tabs>
            <w:ind w:left="-709"/>
            <w:rPr>
              <w:rFonts w:ascii="Verdana" w:hAnsi="Verdana"/>
              <w:b/>
              <w:noProof/>
              <w:sz w:val="14"/>
              <w:szCs w:val="16"/>
            </w:rPr>
          </w:pPr>
          <w:r>
            <w:rPr>
              <w:b/>
              <w:noProof/>
              <w:szCs w:val="18"/>
              <w:lang w:val="de-CH" w:eastAsia="de-CH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60BBFD" wp14:editId="1418C02A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163195</wp:posOffset>
                    </wp:positionV>
                    <wp:extent cx="1847850" cy="0"/>
                    <wp:effectExtent l="0" t="0" r="19050" b="19050"/>
                    <wp:wrapNone/>
                    <wp:docPr id="2" name="Lin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8478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27E815E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85pt" to="145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" strokecolor="#c00" strokeweight="1.5pt"/>
                </w:pict>
              </mc:Fallback>
            </mc:AlternateContent>
          </w:r>
        </w:p>
        <w:tbl>
          <w:tblPr>
            <w:tblStyle w:val="Tabellenraster"/>
            <w:tblW w:w="980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860"/>
            <w:gridCol w:w="3058"/>
            <w:gridCol w:w="2884"/>
          </w:tblGrid>
          <w:tr w:rsidR="004C17D7" w:rsidRPr="00E25276" w14:paraId="353F7F0F" w14:textId="77777777" w:rsidTr="003F2DE4">
            <w:trPr>
              <w:trHeight w:val="239"/>
            </w:trPr>
            <w:tc>
              <w:tcPr>
                <w:tcW w:w="3860" w:type="dxa"/>
              </w:tcPr>
              <w:p w14:paraId="3A35C044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Röm.-Kath. Pfarrei St. Katharina</w:t>
                </w:r>
              </w:p>
              <w:p w14:paraId="3B1DC107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Wehntalerstrasse 451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8046 Zürich</w:t>
                </w:r>
              </w:p>
            </w:tc>
            <w:tc>
              <w:tcPr>
                <w:tcW w:w="3058" w:type="dxa"/>
              </w:tcPr>
              <w:p w14:paraId="7F82F897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Tel. 044-377 77 10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www.st-katharina.ch</w:t>
                </w:r>
              </w:p>
              <w:p w14:paraId="5E87AAE5" w14:textId="77777777"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hyperlink r:id="rId1" w:history="1">
                  <w:r w:rsidRPr="00617131">
                    <w:rPr>
                      <w:rFonts w:ascii="Verdana" w:hAnsi="Verdana"/>
                      <w:noProof/>
                      <w:sz w:val="17"/>
                      <w:szCs w:val="17"/>
                    </w:rPr>
                    <w:t>sekretariat@st-katharina.ch</w:t>
                  </w:r>
                </w:hyperlink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</w:r>
              </w:p>
            </w:tc>
            <w:tc>
              <w:tcPr>
                <w:tcW w:w="2884" w:type="dxa"/>
                <w:vAlign w:val="bottom"/>
              </w:tcPr>
              <w:p w14:paraId="15B3FEB7" w14:textId="77777777" w:rsidR="004C17D7" w:rsidRPr="00E25276" w:rsidRDefault="003F2DE4" w:rsidP="003F2DE4">
                <w:pPr>
                  <w:pStyle w:val="Fuzeile"/>
                  <w:jc w:val="center"/>
                  <w:rPr>
                    <w:sz w:val="16"/>
                    <w:szCs w:val="16"/>
                  </w:rPr>
                </w:pPr>
                <w:r w:rsidRPr="00E25276">
                  <w:rPr>
                    <w:noProof/>
                    <w:sz w:val="16"/>
                    <w:szCs w:val="16"/>
                    <w:lang w:val="de-CH" w:eastAsia="de-CH"/>
                  </w:rPr>
                  <w:drawing>
                    <wp:anchor distT="0" distB="0" distL="114300" distR="114300" simplePos="0" relativeHeight="251662336" behindDoc="0" locked="0" layoutInCell="1" allowOverlap="1" wp14:anchorId="1490CA47" wp14:editId="11ACB00E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-563245</wp:posOffset>
                      </wp:positionV>
                      <wp:extent cx="748665" cy="655955"/>
                      <wp:effectExtent l="0" t="0" r="0" b="0"/>
                      <wp:wrapNone/>
                      <wp:docPr id="21" name="Grafik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kath. Kirche ZH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665" cy="655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5FFA2E5A" w14:textId="77777777" w:rsidR="004C17D7" w:rsidRPr="007F7B5D" w:rsidRDefault="004C17D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DDD9550" w14:textId="77777777"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5F354" w14:textId="77777777" w:rsidR="006A598E" w:rsidRDefault="006A598E" w:rsidP="00650259">
      <w:pPr>
        <w:spacing w:after="0" w:line="240" w:lineRule="auto"/>
      </w:pPr>
      <w:r>
        <w:separator/>
      </w:r>
    </w:p>
  </w:footnote>
  <w:footnote w:type="continuationSeparator" w:id="0">
    <w:p w14:paraId="7744D27A" w14:textId="77777777" w:rsidR="006A598E" w:rsidRDefault="006A598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7A621" w14:textId="7BFBC210" w:rsidR="00650259" w:rsidRPr="0090596C" w:rsidRDefault="0075363E" w:rsidP="0090596C">
    <w:pPr>
      <w:pStyle w:val="KeinLeerraum"/>
      <w:spacing w:after="0"/>
      <w:rPr>
        <w:sz w:val="20"/>
      </w:rPr>
    </w:pPr>
    <w:r>
      <w:rPr>
        <w:noProof/>
        <w:lang w:val="de-CH" w:eastAsia="de-CH"/>
      </w:rPr>
      <w:drawing>
        <wp:anchor distT="0" distB="0" distL="114300" distR="114300" simplePos="0" relativeHeight="251665408" behindDoc="1" locked="0" layoutInCell="1" allowOverlap="1" wp14:anchorId="1A24B7DE" wp14:editId="59EF8FE9">
          <wp:simplePos x="0" y="0"/>
          <wp:positionH relativeFrom="page">
            <wp:posOffset>720090</wp:posOffset>
          </wp:positionH>
          <wp:positionV relativeFrom="margin">
            <wp:posOffset>-754380</wp:posOffset>
          </wp:positionV>
          <wp:extent cx="2354114" cy="850389"/>
          <wp:effectExtent l="0" t="0" r="8255" b="6985"/>
          <wp:wrapNone/>
          <wp:docPr id="19" name="Grafik 6" descr="Ein Bild, das Text, 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6" descr="Ein Bild, das Text, Schrif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4114" cy="850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3901">
      <w:rPr>
        <w:rFonts w:ascii="Verdana" w:hAnsi="Verdana"/>
        <w:noProof/>
        <w:sz w:val="22"/>
        <w:szCs w:val="22"/>
        <w:lang w:val="de-CH" w:eastAsia="de-CH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CAE0EC4" wp14:editId="12512E13">
              <wp:simplePos x="0" y="0"/>
              <wp:positionH relativeFrom="column">
                <wp:posOffset>4011930</wp:posOffset>
              </wp:positionH>
              <wp:positionV relativeFrom="paragraph">
                <wp:posOffset>-129540</wp:posOffset>
              </wp:positionV>
              <wp:extent cx="2859641" cy="467493"/>
              <wp:effectExtent l="0" t="0" r="0" b="889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641" cy="467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040EB6" w14:textId="77777777" w:rsidR="0075363E" w:rsidRDefault="0075363E" w:rsidP="0075363E">
                          <w:r w:rsidRPr="004C17D7"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40"/>
                              <w:szCs w:val="40"/>
                            </w:rPr>
                            <w:t>aufanmeldung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E0E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15.9pt;margin-top:-10.2pt;width:225.15pt;height:3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" fillcolor="white [3201]" stroked="f" strokeweight=".5pt">
              <v:textbox>
                <w:txbxContent>
                  <w:p w14:paraId="52040EB6" w14:textId="77777777" w:rsidR="0075363E" w:rsidRDefault="0075363E" w:rsidP="0075363E">
                    <w:r w:rsidRPr="004C17D7">
                      <w:rPr>
                        <w:rFonts w:ascii="Verdana" w:hAnsi="Verdana"/>
                        <w:sz w:val="40"/>
                        <w:szCs w:val="40"/>
                      </w:rPr>
                      <w:t>T</w:t>
                    </w:r>
                    <w:r>
                      <w:rPr>
                        <w:rFonts w:ascii="Verdana" w:hAnsi="Verdana"/>
                        <w:sz w:val="40"/>
                        <w:szCs w:val="40"/>
                      </w:rPr>
                      <w:t>aufanmeldung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07524"/>
    <w:multiLevelType w:val="hybridMultilevel"/>
    <w:tmpl w:val="CDD646DA"/>
    <w:lvl w:ilvl="0" w:tplc="9A22995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4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6784355">
    <w:abstractNumId w:val="11"/>
  </w:num>
  <w:num w:numId="2" w16cid:durableId="11803687">
    <w:abstractNumId w:val="7"/>
  </w:num>
  <w:num w:numId="3" w16cid:durableId="815225233">
    <w:abstractNumId w:val="16"/>
  </w:num>
  <w:num w:numId="4" w16cid:durableId="818376926">
    <w:abstractNumId w:val="12"/>
  </w:num>
  <w:num w:numId="5" w16cid:durableId="1665628510">
    <w:abstractNumId w:val="13"/>
  </w:num>
  <w:num w:numId="6" w16cid:durableId="968123723">
    <w:abstractNumId w:val="20"/>
  </w:num>
  <w:num w:numId="7" w16cid:durableId="2060936063">
    <w:abstractNumId w:val="6"/>
  </w:num>
  <w:num w:numId="8" w16cid:durableId="1214386547">
    <w:abstractNumId w:val="10"/>
  </w:num>
  <w:num w:numId="9" w16cid:durableId="521556369">
    <w:abstractNumId w:val="18"/>
  </w:num>
  <w:num w:numId="10" w16cid:durableId="1715739060">
    <w:abstractNumId w:val="1"/>
  </w:num>
  <w:num w:numId="11" w16cid:durableId="2076852937">
    <w:abstractNumId w:val="5"/>
  </w:num>
  <w:num w:numId="12" w16cid:durableId="390349792">
    <w:abstractNumId w:val="0"/>
  </w:num>
  <w:num w:numId="13" w16cid:durableId="1114792191">
    <w:abstractNumId w:val="2"/>
  </w:num>
  <w:num w:numId="14" w16cid:durableId="255948328">
    <w:abstractNumId w:val="9"/>
  </w:num>
  <w:num w:numId="15" w16cid:durableId="2029673364">
    <w:abstractNumId w:val="8"/>
  </w:num>
  <w:num w:numId="16" w16cid:durableId="263071510">
    <w:abstractNumId w:val="17"/>
  </w:num>
  <w:num w:numId="17" w16cid:durableId="2121340766">
    <w:abstractNumId w:val="3"/>
  </w:num>
  <w:num w:numId="18" w16cid:durableId="2021659598">
    <w:abstractNumId w:val="22"/>
  </w:num>
  <w:num w:numId="19" w16cid:durableId="76219967">
    <w:abstractNumId w:val="19"/>
  </w:num>
  <w:num w:numId="20" w16cid:durableId="1929384516">
    <w:abstractNumId w:val="14"/>
  </w:num>
  <w:num w:numId="21" w16cid:durableId="102847563">
    <w:abstractNumId w:val="21"/>
  </w:num>
  <w:num w:numId="22" w16cid:durableId="366805073">
    <w:abstractNumId w:val="4"/>
  </w:num>
  <w:num w:numId="23" w16cid:durableId="1486782398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98E"/>
    <w:rsid w:val="000456E1"/>
    <w:rsid w:val="00052382"/>
    <w:rsid w:val="0006568A"/>
    <w:rsid w:val="00076F0F"/>
    <w:rsid w:val="00084253"/>
    <w:rsid w:val="000D1F49"/>
    <w:rsid w:val="000F4B34"/>
    <w:rsid w:val="001122F3"/>
    <w:rsid w:val="0016776E"/>
    <w:rsid w:val="001719D1"/>
    <w:rsid w:val="001727CA"/>
    <w:rsid w:val="0018696D"/>
    <w:rsid w:val="00192C13"/>
    <w:rsid w:val="00206F41"/>
    <w:rsid w:val="0022225C"/>
    <w:rsid w:val="00245FCE"/>
    <w:rsid w:val="00286929"/>
    <w:rsid w:val="002928D0"/>
    <w:rsid w:val="002C56E6"/>
    <w:rsid w:val="002D624D"/>
    <w:rsid w:val="00305C3D"/>
    <w:rsid w:val="00311C8A"/>
    <w:rsid w:val="00361E11"/>
    <w:rsid w:val="003A4871"/>
    <w:rsid w:val="003B4744"/>
    <w:rsid w:val="003D78D8"/>
    <w:rsid w:val="003F0847"/>
    <w:rsid w:val="003F2DE4"/>
    <w:rsid w:val="0040090B"/>
    <w:rsid w:val="00426049"/>
    <w:rsid w:val="00442734"/>
    <w:rsid w:val="00446173"/>
    <w:rsid w:val="004571BD"/>
    <w:rsid w:val="0046302A"/>
    <w:rsid w:val="00481B3C"/>
    <w:rsid w:val="00487D2D"/>
    <w:rsid w:val="00490897"/>
    <w:rsid w:val="00492C23"/>
    <w:rsid w:val="004C17D7"/>
    <w:rsid w:val="004D5D62"/>
    <w:rsid w:val="004F04D3"/>
    <w:rsid w:val="0050203F"/>
    <w:rsid w:val="005112D0"/>
    <w:rsid w:val="00513B34"/>
    <w:rsid w:val="00577E06"/>
    <w:rsid w:val="00590C78"/>
    <w:rsid w:val="005A1BDE"/>
    <w:rsid w:val="005A3BF7"/>
    <w:rsid w:val="005E440E"/>
    <w:rsid w:val="005F2035"/>
    <w:rsid w:val="005F7990"/>
    <w:rsid w:val="00607293"/>
    <w:rsid w:val="00611AC8"/>
    <w:rsid w:val="00617487"/>
    <w:rsid w:val="0063739C"/>
    <w:rsid w:val="00650259"/>
    <w:rsid w:val="00670182"/>
    <w:rsid w:val="006A598E"/>
    <w:rsid w:val="006C6C35"/>
    <w:rsid w:val="007020CF"/>
    <w:rsid w:val="00710BCF"/>
    <w:rsid w:val="007252F7"/>
    <w:rsid w:val="0075363E"/>
    <w:rsid w:val="007537D9"/>
    <w:rsid w:val="00756805"/>
    <w:rsid w:val="00770F25"/>
    <w:rsid w:val="007A35A8"/>
    <w:rsid w:val="007B0A85"/>
    <w:rsid w:val="007B3330"/>
    <w:rsid w:val="007C6A52"/>
    <w:rsid w:val="007F7B5D"/>
    <w:rsid w:val="0082043E"/>
    <w:rsid w:val="00836129"/>
    <w:rsid w:val="00894748"/>
    <w:rsid w:val="00897ABC"/>
    <w:rsid w:val="008E203A"/>
    <w:rsid w:val="0090596C"/>
    <w:rsid w:val="00911B2F"/>
    <w:rsid w:val="0091229C"/>
    <w:rsid w:val="00925D13"/>
    <w:rsid w:val="0092677B"/>
    <w:rsid w:val="00940E73"/>
    <w:rsid w:val="00945364"/>
    <w:rsid w:val="009638C7"/>
    <w:rsid w:val="009719AB"/>
    <w:rsid w:val="0098597D"/>
    <w:rsid w:val="009B209F"/>
    <w:rsid w:val="009C35D7"/>
    <w:rsid w:val="009C3B59"/>
    <w:rsid w:val="009F619A"/>
    <w:rsid w:val="009F6DDE"/>
    <w:rsid w:val="00A16FAC"/>
    <w:rsid w:val="00A21FA1"/>
    <w:rsid w:val="00A369A5"/>
    <w:rsid w:val="00A370A8"/>
    <w:rsid w:val="00A51572"/>
    <w:rsid w:val="00A719AB"/>
    <w:rsid w:val="00AF2B2C"/>
    <w:rsid w:val="00B40F58"/>
    <w:rsid w:val="00BB5532"/>
    <w:rsid w:val="00BD4753"/>
    <w:rsid w:val="00BD5CB1"/>
    <w:rsid w:val="00BE62EE"/>
    <w:rsid w:val="00C003BA"/>
    <w:rsid w:val="00C46878"/>
    <w:rsid w:val="00C81ED0"/>
    <w:rsid w:val="00CA2C17"/>
    <w:rsid w:val="00CA6FD1"/>
    <w:rsid w:val="00CB03A3"/>
    <w:rsid w:val="00CB4A51"/>
    <w:rsid w:val="00CD4532"/>
    <w:rsid w:val="00CD47B0"/>
    <w:rsid w:val="00CD70CE"/>
    <w:rsid w:val="00CE6104"/>
    <w:rsid w:val="00CE7918"/>
    <w:rsid w:val="00D16163"/>
    <w:rsid w:val="00D63DAB"/>
    <w:rsid w:val="00D67FED"/>
    <w:rsid w:val="00DB2015"/>
    <w:rsid w:val="00DB3FAD"/>
    <w:rsid w:val="00DD40D8"/>
    <w:rsid w:val="00E07575"/>
    <w:rsid w:val="00E139C4"/>
    <w:rsid w:val="00E35583"/>
    <w:rsid w:val="00E61C09"/>
    <w:rsid w:val="00E677FE"/>
    <w:rsid w:val="00EA3901"/>
    <w:rsid w:val="00EB3B58"/>
    <w:rsid w:val="00EC7359"/>
    <w:rsid w:val="00EE3054"/>
    <w:rsid w:val="00F00606"/>
    <w:rsid w:val="00F01256"/>
    <w:rsid w:val="00F3654C"/>
    <w:rsid w:val="00F52451"/>
    <w:rsid w:val="00F61716"/>
    <w:rsid w:val="00F701B0"/>
    <w:rsid w:val="00F76A42"/>
    <w:rsid w:val="00FC363D"/>
    <w:rsid w:val="00FC7475"/>
    <w:rsid w:val="00FE78A0"/>
    <w:rsid w:val="00F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;"/>
  <w14:docId w14:val="21C9F238"/>
  <w15:chartTrackingRefBased/>
  <w15:docId w15:val="{F41808FE-D71D-4DED-8417-4A5BAE0E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1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B2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3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1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0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sekretariat@st-katharin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onika.srokowska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C6796C6F38744CB69FA7754ADB5EC5" ma:contentTypeVersion="13" ma:contentTypeDescription="Ein neues Dokument erstellen." ma:contentTypeScope="" ma:versionID="0d0b3547b0b41786ce64c2864cdae0cd">
  <xsd:schema xmlns:xsd="http://www.w3.org/2001/XMLSchema" xmlns:xs="http://www.w3.org/2001/XMLSchema" xmlns:p="http://schemas.microsoft.com/office/2006/metadata/properties" xmlns:ns2="a7cd30cb-4e47-4af2-9294-d0eb0e25e989" xmlns:ns3="84cbde08-d7ba-43da-aeb0-72d116274bff" targetNamespace="http://schemas.microsoft.com/office/2006/metadata/properties" ma:root="true" ma:fieldsID="3403cd90ae6fb49e2ed094ee93d14827" ns2:_="" ns3:_="">
    <xsd:import namespace="a7cd30cb-4e47-4af2-9294-d0eb0e25e989"/>
    <xsd:import namespace="84cbde08-d7ba-43da-aeb0-72d116274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d30cb-4e47-4af2-9294-d0eb0e25e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1def46ab-26f7-4355-b3f7-9ddb7a2aac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bde08-d7ba-43da-aeb0-72d116274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d30cb-4e47-4af2-9294-d0eb0e25e98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E8FC78-C7FC-40C4-B795-4C0F660D8B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d30cb-4e47-4af2-9294-d0eb0e25e989"/>
    <ds:schemaRef ds:uri="84cbde08-d7ba-43da-aeb0-72d116274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www.w3.org/XML/1998/namespace"/>
    <ds:schemaRef ds:uri="http://purl.org/dc/dcmitype/"/>
    <ds:schemaRef ds:uri="a7cd30cb-4e47-4af2-9294-d0eb0e25e989"/>
  </ds:schemaRefs>
</ds:datastoreItem>
</file>

<file path=customXml/itemProps3.xml><?xml version="1.0" encoding="utf-8"?>
<ds:datastoreItem xmlns:ds="http://schemas.openxmlformats.org/officeDocument/2006/customXml" ds:itemID="{F74768D4-3A99-473F-BFE1-2A4BA35F62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85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Srokowska</dc:creator>
  <cp:keywords/>
  <dc:description/>
  <cp:lastModifiedBy>Weronika Srokowska</cp:lastModifiedBy>
  <cp:revision>2</cp:revision>
  <dcterms:created xsi:type="dcterms:W3CDTF">2025-03-19T08:30:00Z</dcterms:created>
  <dcterms:modified xsi:type="dcterms:W3CDTF">2025-03-19T08:30:00Z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0x010100CBC6796C6F38744CB69FA7754ADB5EC5</vt:lpwstr>
  </property>
  <property fmtid="{D5CDD505-2E9C-101B-9397-08002B2CF9AE}" pid="3" name="Order">
    <vt:r8>204000</vt:r8>
  </property>
  <property fmtid="{D5CDD505-2E9C-101B-9397-08002B2CF9AE}" pid="4" name="MediaServiceImageTags">
    <vt:lpwstr/>
  </property>
</Properties>
</file>